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0657" w:rsidRDefault="00830657" w:rsidP="00830657">
      <w:pPr>
        <w:pStyle w:val="TitleofthePaper"/>
        <w:spacing w:before="0" w:after="0"/>
        <w:jc w:val="center"/>
        <w:rPr>
          <w:sz w:val="28"/>
          <w:szCs w:val="28"/>
          <w:lang w:val="en-AU"/>
        </w:rPr>
      </w:pPr>
      <w:r>
        <w:rPr>
          <w:sz w:val="28"/>
          <w:szCs w:val="28"/>
          <w:lang w:val="en-AU"/>
        </w:rPr>
        <w:t>TITLE (Times New Roman, 14pt, Bold)</w:t>
      </w:r>
    </w:p>
    <w:p w:rsidR="00830657" w:rsidRDefault="00830657" w:rsidP="00830657">
      <w:pPr>
        <w:pStyle w:val="Nameoftheauthorsfirstnamelastname"/>
        <w:jc w:val="center"/>
        <w:rPr>
          <w:lang w:val="en-AU"/>
        </w:rPr>
      </w:pPr>
    </w:p>
    <w:p w:rsidR="00830657" w:rsidRDefault="00830657" w:rsidP="00830657">
      <w:pPr>
        <w:pStyle w:val="Nameoftheauthorsfirstnamelastname"/>
        <w:jc w:val="center"/>
        <w:rPr>
          <w:sz w:val="22"/>
          <w:szCs w:val="22"/>
          <w:lang w:val="en-AU"/>
        </w:rPr>
      </w:pPr>
      <w:r>
        <w:rPr>
          <w:rFonts w:eastAsia="Calibri"/>
          <w:noProof/>
          <w:sz w:val="22"/>
          <w:szCs w:val="22"/>
          <w:u w:val="single"/>
          <w:lang w:val="en-US"/>
        </w:rPr>
        <w:t xml:space="preserve">Author Name </w:t>
      </w:r>
      <w:r w:rsidRPr="0061259C">
        <w:rPr>
          <w:rFonts w:eastAsia="Calibri"/>
          <w:noProof/>
          <w:sz w:val="22"/>
          <w:szCs w:val="22"/>
          <w:u w:val="single"/>
          <w:lang w:val="en-US"/>
        </w:rPr>
        <w:t>SURNAME</w:t>
      </w:r>
      <w:r w:rsidRPr="0061259C">
        <w:rPr>
          <w:rFonts w:eastAsia="Calibri"/>
          <w:noProof/>
          <w:sz w:val="22"/>
          <w:szCs w:val="22"/>
          <w:u w:val="single"/>
          <w:vertAlign w:val="superscript"/>
          <w:lang w:val="en-US"/>
        </w:rPr>
        <w:t>1</w:t>
      </w:r>
      <w:r>
        <w:rPr>
          <w:rFonts w:eastAsia="Calibri"/>
          <w:noProof/>
          <w:sz w:val="22"/>
          <w:szCs w:val="22"/>
          <w:lang w:val="en-US"/>
        </w:rPr>
        <w:t xml:space="preserve">, Author Name </w:t>
      </w:r>
      <w:r w:rsidRPr="0061259C">
        <w:rPr>
          <w:rFonts w:eastAsia="Calibri"/>
          <w:noProof/>
          <w:sz w:val="22"/>
          <w:szCs w:val="22"/>
          <w:lang w:val="en-US"/>
        </w:rPr>
        <w:t>SURNAME</w:t>
      </w:r>
      <w:r w:rsidRPr="0061259C">
        <w:rPr>
          <w:rFonts w:eastAsia="Calibri"/>
          <w:noProof/>
          <w:sz w:val="22"/>
          <w:szCs w:val="22"/>
          <w:vertAlign w:val="superscript"/>
          <w:lang w:val="en-US"/>
        </w:rPr>
        <w:t>2</w:t>
      </w:r>
      <w:r>
        <w:rPr>
          <w:rFonts w:eastAsia="Calibri"/>
          <w:noProof/>
          <w:sz w:val="22"/>
          <w:szCs w:val="22"/>
          <w:lang w:val="en-US"/>
        </w:rPr>
        <w:t>,</w:t>
      </w:r>
      <w:r>
        <w:rPr>
          <w:sz w:val="22"/>
          <w:szCs w:val="22"/>
          <w:lang w:val="en-AU"/>
        </w:rPr>
        <w:t xml:space="preserve"> </w:t>
      </w:r>
    </w:p>
    <w:p w:rsidR="00830657" w:rsidRPr="0061259C" w:rsidRDefault="00830657" w:rsidP="00830657">
      <w:pPr>
        <w:pStyle w:val="Nameoftheauthorsfirstnamelastname"/>
        <w:jc w:val="center"/>
        <w:rPr>
          <w:sz w:val="22"/>
          <w:szCs w:val="22"/>
          <w:lang w:val="en-AU"/>
        </w:rPr>
      </w:pPr>
      <w:r>
        <w:rPr>
          <w:sz w:val="22"/>
          <w:szCs w:val="22"/>
          <w:lang w:val="en-AU"/>
        </w:rPr>
        <w:t>(</w:t>
      </w:r>
      <w:r w:rsidRPr="00254717">
        <w:rPr>
          <w:sz w:val="22"/>
          <w:szCs w:val="22"/>
          <w:lang w:val="en-AU"/>
        </w:rPr>
        <w:t>Times New Roman, 1</w:t>
      </w:r>
      <w:r>
        <w:rPr>
          <w:sz w:val="22"/>
          <w:szCs w:val="22"/>
          <w:lang w:val="en-AU"/>
        </w:rPr>
        <w:t>1</w:t>
      </w:r>
      <w:r w:rsidRPr="00254717">
        <w:rPr>
          <w:sz w:val="22"/>
          <w:szCs w:val="22"/>
          <w:lang w:val="en-AU"/>
        </w:rPr>
        <w:t xml:space="preserve">pt, </w:t>
      </w:r>
      <w:r>
        <w:rPr>
          <w:rFonts w:eastAsia="Calibri"/>
          <w:noProof/>
          <w:sz w:val="22"/>
          <w:szCs w:val="22"/>
          <w:lang w:val="en-US"/>
        </w:rPr>
        <w:t>the presenter’s name underlined…</w:t>
      </w:r>
      <w:r>
        <w:rPr>
          <w:sz w:val="22"/>
          <w:szCs w:val="22"/>
          <w:lang w:val="en-AU"/>
        </w:rPr>
        <w:t>)</w:t>
      </w:r>
    </w:p>
    <w:p w:rsidR="00830657" w:rsidRDefault="00830657" w:rsidP="00830657">
      <w:pPr>
        <w:jc w:val="center"/>
        <w:rPr>
          <w:rFonts w:eastAsia="Calibri"/>
          <w:noProof/>
          <w:vertAlign w:val="superscript"/>
          <w:lang w:val="en-US"/>
        </w:rPr>
      </w:pPr>
    </w:p>
    <w:p w:rsidR="00830657" w:rsidRDefault="00830657" w:rsidP="00830657">
      <w:pPr>
        <w:jc w:val="center"/>
        <w:rPr>
          <w:rFonts w:eastAsia="Calibri"/>
          <w:noProof/>
          <w:lang w:val="en-US"/>
        </w:rPr>
      </w:pPr>
      <w:r>
        <w:rPr>
          <w:rFonts w:eastAsia="Calibri"/>
          <w:noProof/>
          <w:vertAlign w:val="superscript"/>
          <w:lang w:val="en-US"/>
        </w:rPr>
        <w:t>1</w:t>
      </w:r>
      <w:r>
        <w:rPr>
          <w:rFonts w:eastAsia="Calibri"/>
          <w:noProof/>
          <w:lang w:val="en-US"/>
        </w:rPr>
        <w:t>Author’s contact address and e-mail: 10 point type, centered</w:t>
      </w:r>
    </w:p>
    <w:p w:rsidR="00830657" w:rsidRDefault="00830657" w:rsidP="00830657">
      <w:pPr>
        <w:jc w:val="center"/>
        <w:rPr>
          <w:rFonts w:eastAsia="Calibri"/>
          <w:noProof/>
          <w:lang w:val="en-US"/>
        </w:rPr>
      </w:pPr>
      <w:r>
        <w:rPr>
          <w:rFonts w:eastAsia="Calibri"/>
          <w:noProof/>
          <w:vertAlign w:val="superscript"/>
          <w:lang w:val="en-US"/>
        </w:rPr>
        <w:t>2</w:t>
      </w:r>
      <w:r>
        <w:rPr>
          <w:rFonts w:eastAsia="Calibri"/>
          <w:noProof/>
          <w:lang w:val="en-US"/>
        </w:rPr>
        <w:t xml:space="preserve">Author’s contact address and e-mail: 10 </w:t>
      </w:r>
      <w:r w:rsidR="00E50FC1">
        <w:rPr>
          <w:rFonts w:eastAsia="Calibri"/>
          <w:noProof/>
          <w:lang w:val="en-US"/>
        </w:rPr>
        <w:t>point type, centered</w:t>
      </w:r>
    </w:p>
    <w:p w:rsidR="00B36B02" w:rsidRDefault="00B36B02" w:rsidP="00830657">
      <w:pPr>
        <w:pStyle w:val="Els-Abstract-head"/>
        <w:spacing w:after="0" w:line="240" w:lineRule="auto"/>
        <w:jc w:val="both"/>
      </w:pPr>
      <w:r>
        <w:t>Abstract</w:t>
      </w:r>
      <w:r w:rsidR="00830657" w:rsidRPr="00830657">
        <w:t xml:space="preserve"> (Times New Roman, </w:t>
      </w:r>
      <w:r w:rsidR="00830657">
        <w:t>9pt</w:t>
      </w:r>
      <w:r w:rsidR="00830657" w:rsidRPr="00830657">
        <w:t>, Bold)</w:t>
      </w:r>
    </w:p>
    <w:p w:rsidR="00C41048" w:rsidRPr="00830657" w:rsidRDefault="00830657" w:rsidP="00830657">
      <w:pPr>
        <w:jc w:val="both"/>
        <w:rPr>
          <w:sz w:val="18"/>
          <w:szCs w:val="18"/>
          <w:lang w:val="en-US"/>
        </w:rPr>
      </w:pPr>
      <w:r w:rsidRPr="00830657">
        <w:rPr>
          <w:sz w:val="18"/>
          <w:szCs w:val="18"/>
          <w:lang w:val="en-US"/>
        </w:rPr>
        <w:t>The body of your abstract begins here. The abstract should be a summary of your presentation, including objectives, brief methodology and results of the study. Please avoid using scientific or engineering symbols, acronyms and bullets. It should be typed single-spaced line in 9pt Times New Roman. Be sure to adhere to the word limitation (500 words).</w:t>
      </w:r>
    </w:p>
    <w:p w:rsidR="00E543BA" w:rsidRDefault="00B36B02" w:rsidP="00830657">
      <w:pPr>
        <w:pStyle w:val="Els-Abstract-Copyright"/>
        <w:spacing w:after="0" w:line="240" w:lineRule="auto"/>
      </w:pPr>
      <w:r>
        <w:t>© 201</w:t>
      </w:r>
      <w:r w:rsidR="001A6D6D">
        <w:t>7</w:t>
      </w:r>
      <w:r>
        <w:t xml:space="preserve"> Selection and/or peer</w:t>
      </w:r>
      <w:r w:rsidR="002C31D3">
        <w:t xml:space="preserve">-review under responsibility of </w:t>
      </w:r>
      <w:r w:rsidR="00830657">
        <w:t>the organization committee</w:t>
      </w:r>
    </w:p>
    <w:p w:rsidR="00B36B02" w:rsidRDefault="00830657" w:rsidP="00830657">
      <w:pPr>
        <w:pStyle w:val="Els-keywords"/>
        <w:spacing w:after="0" w:line="240" w:lineRule="auto"/>
        <w:jc w:val="both"/>
      </w:pPr>
      <w:r>
        <w:rPr>
          <w:b/>
          <w:i/>
        </w:rPr>
        <w:t>Key Words: (Times New Roman, 8</w:t>
      </w:r>
      <w:r w:rsidRPr="00830657">
        <w:rPr>
          <w:b/>
          <w:i/>
        </w:rPr>
        <w:t>pt, Bold-Italic)</w:t>
      </w:r>
      <w:r w:rsidR="004A34AF">
        <w:rPr>
          <w:i/>
        </w:rPr>
        <w:t xml:space="preserve"> 5 k</w:t>
      </w:r>
      <w:r w:rsidRPr="00830657">
        <w:rPr>
          <w:i/>
        </w:rPr>
        <w:t>eywords separated with semicolons (Times New Roman, 8pt, Italic)</w:t>
      </w:r>
    </w:p>
    <w:p w:rsidR="00B36B02" w:rsidRDefault="007E13CD" w:rsidP="00830657">
      <w:pPr>
        <w:pStyle w:val="Els-1storder-head"/>
        <w:spacing w:before="0" w:after="0" w:line="240" w:lineRule="auto"/>
        <w:jc w:val="both"/>
      </w:pPr>
      <w:r>
        <w:t xml:space="preserve">Introduction </w:t>
      </w:r>
      <w:r w:rsidR="00677A1E" w:rsidRPr="00830657">
        <w:t>(Times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7E13CD">
        <w:t xml:space="preserve">The body of main text starts here. </w:t>
      </w:r>
      <w:r w:rsidR="00B36B02">
        <w:t xml:space="preserve">Here introduce the paper, and put a nomenclature if necessary, in a box with the same font size as the rest of the paper. The paragraphs continue from here and are only separated by headings, </w:t>
      </w:r>
      <w:r w:rsidR="00BF5FB0">
        <w:t>subheadings, images and formula</w:t>
      </w:r>
      <w:r w:rsidR="00B36B02">
        <w:t>. The section headings are arranged by numbers, bold and 10 pt. Here follows further instructions for authors.</w:t>
      </w:r>
    </w:p>
    <w:p w:rsidR="007826D9" w:rsidRDefault="007826D9" w:rsidP="00830657">
      <w:pPr>
        <w:pStyle w:val="Els-body-text"/>
        <w:spacing w:line="240" w:lineRule="auto"/>
      </w:pPr>
    </w:p>
    <w:p w:rsidR="007826D9" w:rsidRDefault="007826D9" w:rsidP="00830657">
      <w:pPr>
        <w:pStyle w:val="Balk3"/>
        <w:pBdr>
          <w:bottom w:val="single" w:sz="4" w:space="0" w:color="auto"/>
          <w:right w:val="single" w:sz="4" w:space="6" w:color="auto"/>
        </w:pBdr>
        <w:rPr>
          <w:szCs w:val="20"/>
        </w:rPr>
      </w:pPr>
      <w:r>
        <w:rPr>
          <w:szCs w:val="20"/>
        </w:rPr>
        <w:t>Nomenclature</w:t>
      </w:r>
    </w:p>
    <w:p w:rsidR="007826D9" w:rsidRDefault="007826D9" w:rsidP="00830657">
      <w:pPr>
        <w:pBdr>
          <w:top w:val="single" w:sz="4" w:space="1" w:color="auto"/>
          <w:left w:val="single" w:sz="4" w:space="4" w:color="auto"/>
          <w:bottom w:val="single" w:sz="4" w:space="0" w:color="auto"/>
          <w:right w:val="single" w:sz="4" w:space="0" w:color="auto"/>
        </w:pBdr>
      </w:pPr>
      <w:r>
        <w:t>A</w:t>
      </w:r>
      <w:r>
        <w:tab/>
        <w:t xml:space="preserve">radius of </w:t>
      </w:r>
    </w:p>
    <w:p w:rsidR="007826D9" w:rsidRDefault="007826D9" w:rsidP="00830657">
      <w:pPr>
        <w:pBdr>
          <w:top w:val="single" w:sz="4" w:space="1" w:color="auto"/>
          <w:left w:val="single" w:sz="4" w:space="4" w:color="auto"/>
          <w:bottom w:val="single" w:sz="4" w:space="0" w:color="auto"/>
          <w:right w:val="single" w:sz="4" w:space="0" w:color="auto"/>
        </w:pBdr>
      </w:pPr>
      <w:r>
        <w:t>B</w:t>
      </w:r>
      <w:r>
        <w:tab/>
        <w:t>position of</w:t>
      </w:r>
    </w:p>
    <w:p w:rsidR="007826D9" w:rsidRDefault="007826D9" w:rsidP="00830657">
      <w:pPr>
        <w:pBdr>
          <w:top w:val="single" w:sz="4" w:space="1" w:color="auto"/>
          <w:left w:val="single" w:sz="4" w:space="4" w:color="auto"/>
          <w:bottom w:val="single" w:sz="4" w:space="0" w:color="auto"/>
          <w:right w:val="single" w:sz="4" w:space="0" w:color="auto"/>
        </w:pBdr>
      </w:pPr>
      <w:r>
        <w:t>C</w:t>
      </w:r>
      <w:r>
        <w:tab/>
        <w:t>further nomenclature continues down the page inside the text box</w:t>
      </w:r>
    </w:p>
    <w:p w:rsidR="007826D9" w:rsidRDefault="007826D9" w:rsidP="00830657">
      <w:pPr>
        <w:pStyle w:val="Els-body-text"/>
        <w:spacing w:line="240" w:lineRule="auto"/>
      </w:pPr>
    </w:p>
    <w:p w:rsidR="00B36B02" w:rsidRDefault="00B36B02" w:rsidP="00830657">
      <w:pPr>
        <w:pStyle w:val="Els-2ndorder-head"/>
        <w:spacing w:before="0" w:after="0" w:line="240" w:lineRule="auto"/>
        <w:jc w:val="both"/>
      </w:pPr>
      <w:r>
        <w:t>Structure</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For this </w:t>
      </w:r>
      <w:r w:rsidR="00EC0C42">
        <w:t>book</w:t>
      </w:r>
      <w:r w:rsidR="00B36B02">
        <w:t xml:space="preserve"> the files must be in MS Word format only and should be formatted for direct printing. Figures and tables should be embedded and not supplied separately. Please make sure that you use </w:t>
      </w:r>
      <w:r w:rsidR="00CD03FA">
        <w:t>Times New Roman font</w:t>
      </w:r>
      <w:r w:rsidR="00B36B02">
        <w:t xml:space="preserve"> in your documents. </w:t>
      </w:r>
    </w:p>
    <w:p w:rsidR="00B36B02" w:rsidRDefault="00B36B02" w:rsidP="00830657">
      <w:pPr>
        <w:pStyle w:val="Els-body-text"/>
        <w:spacing w:line="240" w:lineRule="auto"/>
      </w:pPr>
      <w:r>
        <w:t xml:space="preserve">Special fonts, such as fonts used in the Far East (Japanese, Chinese, Korean, etc.) may cause problems during processing. </w:t>
      </w:r>
    </w:p>
    <w:p w:rsidR="00B36B02" w:rsidRDefault="00B36B02" w:rsidP="00830657">
      <w:pPr>
        <w:pStyle w:val="Els-body-text"/>
        <w:spacing w:line="240" w:lineRule="auto"/>
      </w:pPr>
      <w:r>
        <w:t xml:space="preserve">To avoid unnecessary </w:t>
      </w:r>
      <w:r w:rsidR="00677A1E">
        <w:t>errors,</w:t>
      </w:r>
      <w:r>
        <w:t xml:space="preserve">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rsidR="00B36B02" w:rsidRDefault="00B36B02" w:rsidP="00830657">
      <w:pPr>
        <w:pStyle w:val="Els-body-text"/>
        <w:spacing w:line="240" w:lineRule="auto"/>
      </w:pPr>
      <w:r>
        <w:t>Bulleted lists may be included and should look like this:</w:t>
      </w:r>
    </w:p>
    <w:p w:rsidR="00B36B02" w:rsidRDefault="00B36B02" w:rsidP="00830657">
      <w:pPr>
        <w:pStyle w:val="Els-bulletlist"/>
        <w:spacing w:line="240" w:lineRule="auto"/>
        <w:jc w:val="both"/>
      </w:pPr>
      <w:r>
        <w:t>First point</w:t>
      </w:r>
    </w:p>
    <w:p w:rsidR="00B36B02" w:rsidRDefault="00B36B02" w:rsidP="00830657">
      <w:pPr>
        <w:pStyle w:val="Els-bulletlist"/>
        <w:spacing w:line="240" w:lineRule="auto"/>
        <w:jc w:val="both"/>
      </w:pPr>
      <w:r>
        <w:t>Second point</w:t>
      </w:r>
    </w:p>
    <w:p w:rsidR="00B36B02" w:rsidRDefault="00B36B02" w:rsidP="00830657">
      <w:pPr>
        <w:pStyle w:val="Els-bulletlist"/>
        <w:spacing w:line="240" w:lineRule="auto"/>
        <w:jc w:val="both"/>
      </w:pPr>
      <w:r>
        <w:t>And so on</w:t>
      </w:r>
    </w:p>
    <w:p w:rsidR="00B36B02" w:rsidRDefault="00B36B02" w:rsidP="00830657">
      <w:pPr>
        <w:pStyle w:val="Els-body-text"/>
        <w:spacing w:line="240" w:lineRule="auto"/>
      </w:pPr>
      <w:r>
        <w:t xml:space="preserve">Ensure that you return to the ‘Els-body-text’ style, the style that you will mainly be using for large blocks of text, when you have completed your bulleted list. </w:t>
      </w:r>
    </w:p>
    <w:p w:rsidR="00B36B02" w:rsidRDefault="00B36B02" w:rsidP="00830657">
      <w:pPr>
        <w:pStyle w:val="Els-body-text"/>
        <w:spacing w:line="240" w:lineRule="auto"/>
        <w:rPr>
          <w:lang w:eastAsia="zh-CN"/>
        </w:rPr>
      </w:pPr>
      <w:r>
        <w:t>Please do not alter t</w:t>
      </w:r>
      <w:r w:rsidR="00175FEF">
        <w:t xml:space="preserve">he formatting and style layouts </w:t>
      </w:r>
      <w:r>
        <w:t>which have been set up in this template document. Do not number pages on the front, as page numbers will be added separately for the preprints and the Proceedings. All the required style templates are provided in this document with the appropriate name supplied e.g. choose 1. Els1st-order-head for your first order heading text, els-abstract-text for the abstract text etc.</w:t>
      </w:r>
    </w:p>
    <w:p w:rsidR="00B36B02" w:rsidRDefault="00B36B02" w:rsidP="00677A1E">
      <w:pPr>
        <w:pStyle w:val="Els-2ndorder-head"/>
        <w:spacing w:before="0" w:after="0" w:line="240" w:lineRule="auto"/>
        <w:jc w:val="both"/>
      </w:pPr>
      <w:r>
        <w:lastRenderedPageBreak/>
        <w:t>Tables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All tables should be numbered with Arabic numerals. Headings should be placed above tables, </w:t>
      </w:r>
      <w:r w:rsidR="000C625A">
        <w:t>center</w:t>
      </w:r>
      <w:r w:rsidR="00B36B02">
        <w:t xml:space="preserve"> justified. Leave one line space between the </w:t>
      </w:r>
      <w:r w:rsidR="000C625A">
        <w:t>paragraphs</w:t>
      </w:r>
      <w:r w:rsidR="00B36B02">
        <w:t xml:space="preserve"> and the table</w:t>
      </w:r>
      <w:r w:rsidR="00563FAD">
        <w:t>s</w:t>
      </w:r>
      <w:r w:rsidR="00B36B02">
        <w:t>.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0C625A" w:rsidRDefault="000C625A" w:rsidP="00830657">
      <w:pPr>
        <w:pStyle w:val="Els-body-text"/>
        <w:spacing w:line="240" w:lineRule="auto"/>
      </w:pPr>
    </w:p>
    <w:p w:rsidR="00B36B02" w:rsidRDefault="00B36B02" w:rsidP="000C625A">
      <w:pPr>
        <w:pStyle w:val="Els-caption"/>
        <w:spacing w:before="0" w:after="0" w:line="240" w:lineRule="auto"/>
        <w:jc w:val="center"/>
      </w:pPr>
      <w:r>
        <w:t>Table 1. An example of a table</w:t>
      </w:r>
      <w:r w:rsidR="002460B5" w:rsidRPr="00F75A9F">
        <w:t xml:space="preserve"> (Times New Ro</w:t>
      </w:r>
      <w:r w:rsidR="002460B5">
        <w:t>man, 8pt</w:t>
      </w:r>
      <w:r w:rsidR="002460B5" w:rsidRPr="00F75A9F">
        <w:t>)</w:t>
      </w:r>
    </w:p>
    <w:tbl>
      <w:tblPr>
        <w:tblW w:w="0" w:type="auto"/>
        <w:jc w:val="center"/>
        <w:tblLook w:val="01E0" w:firstRow="1" w:lastRow="1" w:firstColumn="1" w:lastColumn="1" w:noHBand="0" w:noVBand="0"/>
      </w:tblPr>
      <w:tblGrid>
        <w:gridCol w:w="3291"/>
        <w:gridCol w:w="1450"/>
        <w:gridCol w:w="1450"/>
      </w:tblGrid>
      <w:tr w:rsidR="00B36B02">
        <w:trPr>
          <w:jc w:val="center"/>
        </w:trPr>
        <w:tc>
          <w:tcPr>
            <w:tcW w:w="3291" w:type="dxa"/>
            <w:tcBorders>
              <w:top w:val="single" w:sz="4" w:space="0" w:color="auto"/>
              <w:bottom w:val="single" w:sz="4" w:space="0" w:color="auto"/>
            </w:tcBorders>
          </w:tcPr>
          <w:p w:rsidR="00B36B02" w:rsidRDefault="00B36B02" w:rsidP="00830657">
            <w:pPr>
              <w:pStyle w:val="Els-table-text"/>
              <w:spacing w:after="0" w:line="240" w:lineRule="auto"/>
              <w:jc w:val="both"/>
            </w:pPr>
            <w:r>
              <w:t>An example of a column heading</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A (</w:t>
            </w:r>
            <w:r>
              <w:rPr>
                <w:i/>
              </w:rPr>
              <w:t>t</w:t>
            </w:r>
            <w:r>
              <w:t>)</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B (</w:t>
            </w:r>
            <w:r>
              <w:rPr>
                <w:i/>
              </w:rPr>
              <w:t>T</w:t>
            </w:r>
            <w:r>
              <w:t>)</w:t>
            </w:r>
          </w:p>
        </w:tc>
      </w:tr>
      <w:tr w:rsidR="00B36B02">
        <w:trPr>
          <w:jc w:val="center"/>
        </w:trPr>
        <w:tc>
          <w:tcPr>
            <w:tcW w:w="3291" w:type="dxa"/>
            <w:tcBorders>
              <w:top w:val="single" w:sz="4" w:space="0" w:color="auto"/>
            </w:tcBorders>
          </w:tcPr>
          <w:p w:rsidR="00B36B02" w:rsidRDefault="00B36B02" w:rsidP="00830657">
            <w:pPr>
              <w:pStyle w:val="Els-table-text"/>
              <w:spacing w:after="0" w:line="240" w:lineRule="auto"/>
              <w:jc w:val="both"/>
            </w:pPr>
            <w:r>
              <w:t>And an entry</w:t>
            </w:r>
          </w:p>
        </w:tc>
        <w:tc>
          <w:tcPr>
            <w:tcW w:w="1450" w:type="dxa"/>
            <w:tcBorders>
              <w:top w:val="single" w:sz="4" w:space="0" w:color="auto"/>
            </w:tcBorders>
          </w:tcPr>
          <w:p w:rsidR="00B36B02" w:rsidRDefault="00B36B02" w:rsidP="00830657">
            <w:pPr>
              <w:pStyle w:val="Els-table-text"/>
              <w:spacing w:after="0" w:line="240" w:lineRule="auto"/>
              <w:jc w:val="both"/>
            </w:pPr>
            <w:r>
              <w:t>1</w:t>
            </w:r>
          </w:p>
        </w:tc>
        <w:tc>
          <w:tcPr>
            <w:tcW w:w="1450" w:type="dxa"/>
            <w:tcBorders>
              <w:top w:val="single" w:sz="4" w:space="0" w:color="auto"/>
            </w:tcBorders>
          </w:tcPr>
          <w:p w:rsidR="00B36B02" w:rsidRDefault="00B36B02" w:rsidP="00830657">
            <w:pPr>
              <w:pStyle w:val="Els-table-text"/>
              <w:spacing w:after="0" w:line="240" w:lineRule="auto"/>
              <w:jc w:val="both"/>
            </w:pPr>
            <w:r>
              <w:t>2</w:t>
            </w:r>
          </w:p>
        </w:tc>
      </w:tr>
      <w:tr w:rsidR="00B36B02">
        <w:trPr>
          <w:jc w:val="center"/>
        </w:trPr>
        <w:tc>
          <w:tcPr>
            <w:tcW w:w="3291" w:type="dxa"/>
          </w:tcPr>
          <w:p w:rsidR="00B36B02" w:rsidRDefault="00B36B02" w:rsidP="00830657">
            <w:pPr>
              <w:pStyle w:val="Els-table-text"/>
              <w:spacing w:after="0" w:line="240" w:lineRule="auto"/>
              <w:jc w:val="both"/>
            </w:pPr>
            <w:r>
              <w:t>And another entry</w:t>
            </w:r>
          </w:p>
        </w:tc>
        <w:tc>
          <w:tcPr>
            <w:tcW w:w="1450" w:type="dxa"/>
          </w:tcPr>
          <w:p w:rsidR="00B36B02" w:rsidRDefault="00B36B02" w:rsidP="00830657">
            <w:pPr>
              <w:pStyle w:val="Els-table-text"/>
              <w:spacing w:after="0" w:line="240" w:lineRule="auto"/>
              <w:jc w:val="both"/>
            </w:pPr>
            <w:r>
              <w:t>3</w:t>
            </w:r>
          </w:p>
        </w:tc>
        <w:tc>
          <w:tcPr>
            <w:tcW w:w="1450" w:type="dxa"/>
          </w:tcPr>
          <w:p w:rsidR="00B36B02" w:rsidRDefault="00B36B02" w:rsidP="00830657">
            <w:pPr>
              <w:pStyle w:val="Els-table-text"/>
              <w:spacing w:after="0" w:line="240" w:lineRule="auto"/>
              <w:jc w:val="both"/>
            </w:pPr>
            <w:r>
              <w:t>4</w:t>
            </w:r>
          </w:p>
        </w:tc>
      </w:tr>
      <w:tr w:rsidR="00B36B02">
        <w:trPr>
          <w:jc w:val="center"/>
        </w:trPr>
        <w:tc>
          <w:tcPr>
            <w:tcW w:w="3291" w:type="dxa"/>
            <w:tcBorders>
              <w:bottom w:val="single" w:sz="4" w:space="0" w:color="auto"/>
            </w:tcBorders>
          </w:tcPr>
          <w:p w:rsidR="00B36B02" w:rsidRDefault="00B36B02" w:rsidP="00830657">
            <w:pPr>
              <w:pStyle w:val="Els-table-text"/>
              <w:spacing w:after="0" w:line="240" w:lineRule="auto"/>
              <w:jc w:val="both"/>
            </w:pPr>
            <w:r>
              <w:t>And another entry</w:t>
            </w:r>
          </w:p>
        </w:tc>
        <w:tc>
          <w:tcPr>
            <w:tcW w:w="1450" w:type="dxa"/>
            <w:tcBorders>
              <w:bottom w:val="single" w:sz="4" w:space="0" w:color="auto"/>
            </w:tcBorders>
          </w:tcPr>
          <w:p w:rsidR="00B36B02" w:rsidRDefault="00B36B02" w:rsidP="00830657">
            <w:pPr>
              <w:pStyle w:val="Els-table-text"/>
              <w:spacing w:after="0" w:line="240" w:lineRule="auto"/>
              <w:jc w:val="both"/>
            </w:pPr>
            <w:r>
              <w:t>5</w:t>
            </w:r>
          </w:p>
        </w:tc>
        <w:tc>
          <w:tcPr>
            <w:tcW w:w="1450" w:type="dxa"/>
            <w:tcBorders>
              <w:bottom w:val="single" w:sz="4" w:space="0" w:color="auto"/>
            </w:tcBorders>
          </w:tcPr>
          <w:p w:rsidR="00B36B02" w:rsidRDefault="00B36B02" w:rsidP="00830657">
            <w:pPr>
              <w:pStyle w:val="Els-table-text"/>
              <w:spacing w:after="0" w:line="240" w:lineRule="auto"/>
              <w:jc w:val="both"/>
            </w:pPr>
            <w:r>
              <w:t>6</w:t>
            </w:r>
          </w:p>
        </w:tc>
      </w:tr>
    </w:tbl>
    <w:p w:rsidR="000C625A" w:rsidRDefault="000C625A" w:rsidP="000C625A">
      <w:pPr>
        <w:pStyle w:val="Els-2ndorder-head"/>
        <w:numPr>
          <w:ilvl w:val="0"/>
          <w:numId w:val="0"/>
        </w:numPr>
        <w:spacing w:before="0" w:after="0" w:line="240" w:lineRule="auto"/>
        <w:jc w:val="both"/>
      </w:pPr>
    </w:p>
    <w:p w:rsidR="00B36B02" w:rsidRDefault="00B36B02" w:rsidP="00677A1E">
      <w:pPr>
        <w:pStyle w:val="Els-2ndorder-head"/>
        <w:spacing w:before="0" w:after="0" w:line="240" w:lineRule="auto"/>
        <w:jc w:val="both"/>
      </w:pPr>
      <w:r>
        <w:t>Construction of references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rsidR="00B36B02" w:rsidRDefault="00B36B02" w:rsidP="00677A1E">
      <w:pPr>
        <w:pStyle w:val="Els-2ndorder-head"/>
        <w:spacing w:before="0" w:after="0" w:line="240" w:lineRule="auto"/>
        <w:jc w:val="both"/>
      </w:pPr>
      <w:r>
        <w:t>Section headings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rsidR="00B36B02" w:rsidRDefault="00B36B02" w:rsidP="00677A1E">
      <w:pPr>
        <w:pStyle w:val="Els-2ndorder-head"/>
        <w:spacing w:before="0" w:after="0" w:line="240" w:lineRule="auto"/>
        <w:jc w:val="both"/>
      </w:pPr>
      <w:r>
        <w:t>General guidelines for the preparation of your text</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Avoid hyphenation at the end of a line. Symbols denoting vectors and matrices should be indicated in bold type. Scalar variable names should normally be expressed using italics. Weights and measures should be expressed in SI units. Please title your files in this order </w:t>
      </w:r>
      <w:r w:rsidR="006C2009" w:rsidRPr="006C2009">
        <w:rPr>
          <w:caps/>
          <w:lang w:val="en-AU"/>
        </w:rPr>
        <w:t>AUTHOR NAME SURNAME.DOC (</w:t>
      </w:r>
      <w:r w:rsidR="006C2009" w:rsidRPr="006C2009">
        <w:rPr>
          <w:lang w:val="en-AU"/>
        </w:rPr>
        <w:t xml:space="preserve">for </w:t>
      </w:r>
      <w:r w:rsidR="00D15872">
        <w:rPr>
          <w:lang w:val="en-AU"/>
        </w:rPr>
        <w:t>papers</w:t>
      </w:r>
      <w:r w:rsidR="006C2009" w:rsidRPr="006C2009">
        <w:rPr>
          <w:lang w:val="en-AU"/>
        </w:rPr>
        <w:t xml:space="preserve"> with more than one authors, files should be named as: </w:t>
      </w:r>
      <w:r w:rsidR="006C2009" w:rsidRPr="006C2009">
        <w:rPr>
          <w:caps/>
          <w:lang w:val="en-AU"/>
        </w:rPr>
        <w:t xml:space="preserve">FIRST AUTHOR NAME SURNAME – SECOND AUTHOR NAME SURNAME.DOC, </w:t>
      </w:r>
      <w:r w:rsidR="00AE50DE">
        <w:rPr>
          <w:lang w:val="en-AU"/>
        </w:rPr>
        <w:t>etc</w:t>
      </w:r>
      <w:r w:rsidR="006C2009" w:rsidRPr="006C2009">
        <w:rPr>
          <w:caps/>
          <w:lang w:val="en-AU"/>
        </w:rPr>
        <w:t>.)</w:t>
      </w:r>
    </w:p>
    <w:p w:rsidR="00B36B02" w:rsidRDefault="00B36B02" w:rsidP="00830657">
      <w:pPr>
        <w:pStyle w:val="Els-1storder-head"/>
        <w:spacing w:before="0" w:after="0" w:line="240" w:lineRule="auto"/>
        <w:jc w:val="both"/>
      </w:pPr>
      <w:r>
        <w:t>Author Artwork</w:t>
      </w:r>
      <w:r w:rsidR="00677A1E" w:rsidRPr="00830657">
        <w:t xml:space="preserve"> (Times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All figures should be numbered with Arabic numerals (1,2,...n). All photographs, schemas, graphs and diagrams are to be referred to as figures. Line drawings should be good quality </w:t>
      </w:r>
      <w:r w:rsidR="00563FAD">
        <w:t xml:space="preserve">(300 dpi) </w:t>
      </w:r>
      <w:r w:rsidR="00B36B02">
        <w:t xml:space="preserve">scans or true electronic output. Low-quality scans are not acceptable. Figures must be embedded into the text and not supplied separately. Lettering and symbols should be clearly defined either in the caption or in a legend provided as part of the figure. </w:t>
      </w:r>
      <w:r w:rsidR="00563FAD">
        <w:t xml:space="preserve">Leave one line space between the paragraphs and the figures. </w:t>
      </w:r>
      <w:r w:rsidR="00B36B02">
        <w:t>Figures should be placed at the top or bottom of a page wherever possible, as close as possible to the first reference to them in the paper.</w:t>
      </w:r>
    </w:p>
    <w:p w:rsidR="00F52598" w:rsidRDefault="00F52598" w:rsidP="00830657">
      <w:pPr>
        <w:pStyle w:val="Els-body-text"/>
        <w:spacing w:line="240" w:lineRule="auto"/>
      </w:pPr>
    </w:p>
    <w:p w:rsidR="00B36B02" w:rsidRDefault="005C0A40" w:rsidP="00830657">
      <w:pPr>
        <w:jc w:val="center"/>
      </w:pPr>
      <w:r w:rsidRPr="00070CF7">
        <w:rPr>
          <w:noProof/>
          <w:lang w:val="en-US"/>
        </w:rPr>
        <w:drawing>
          <wp:inline distT="0" distB="0" distL="0" distR="0">
            <wp:extent cx="2269490" cy="1288415"/>
            <wp:effectExtent l="0" t="0" r="0" b="0"/>
            <wp:docPr id="1" name="Picture 1" descr="Description: BS0055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BS00559_"/>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9490" cy="1288415"/>
                    </a:xfrm>
                    <a:prstGeom prst="rect">
                      <a:avLst/>
                    </a:prstGeom>
                    <a:noFill/>
                    <a:ln>
                      <a:noFill/>
                    </a:ln>
                  </pic:spPr>
                </pic:pic>
              </a:graphicData>
            </a:graphic>
          </wp:inline>
        </w:drawing>
      </w:r>
    </w:p>
    <w:p w:rsidR="00B36B02" w:rsidRDefault="00B36B02" w:rsidP="00830657">
      <w:pPr>
        <w:pStyle w:val="Els-caption"/>
        <w:spacing w:before="0" w:after="0" w:line="240" w:lineRule="auto"/>
        <w:jc w:val="center"/>
      </w:pPr>
      <w:r>
        <w:t>Fig. 1. (a) first picture; (b) second picture</w:t>
      </w:r>
      <w:r w:rsidR="00F52598" w:rsidRPr="00F75A9F">
        <w:t xml:space="preserve"> (Times New Ro</w:t>
      </w:r>
      <w:r w:rsidR="00F52598">
        <w:t>man, 8pt</w:t>
      </w:r>
      <w:r w:rsidR="00F52598" w:rsidRPr="00F75A9F">
        <w:t>)</w:t>
      </w:r>
    </w:p>
    <w:p w:rsidR="00F52598" w:rsidRDefault="00F52598" w:rsidP="00830657">
      <w:pPr>
        <w:pStyle w:val="Els-caption"/>
        <w:spacing w:before="0" w:after="0" w:line="240" w:lineRule="auto"/>
        <w:jc w:val="center"/>
      </w:pPr>
    </w:p>
    <w:p w:rsidR="00B36B02" w:rsidRDefault="00B36B02" w:rsidP="00BF5FB0">
      <w:pPr>
        <w:pStyle w:val="Els-body-text"/>
        <w:spacing w:line="240" w:lineRule="auto"/>
      </w:pPr>
      <w:r>
        <w:lastRenderedPageBreak/>
        <w:t>The figure number and caption should be t</w:t>
      </w:r>
      <w:r w:rsidR="002C31D3">
        <w:t>yped below the illustration in 8</w:t>
      </w:r>
      <w:r>
        <w:t xml:space="preserve">pt and </w:t>
      </w:r>
      <w:r w:rsidR="002C31D3">
        <w:t>center</w:t>
      </w:r>
      <w:r>
        <w:t>ed. Artwork has no text along the side of it in the main body of the text. However, if two images fit next to each other, these may be placed next to each other to save space, see Fig 1. They must be numbered consecutively, all figures, and all tables respectively.</w:t>
      </w:r>
    </w:p>
    <w:p w:rsidR="00B36B02" w:rsidRDefault="00B36B02" w:rsidP="00677A1E">
      <w:pPr>
        <w:pStyle w:val="Els-2ndorder-head"/>
        <w:spacing w:before="0" w:after="0" w:line="240" w:lineRule="auto"/>
        <w:jc w:val="both"/>
      </w:pPr>
      <w:r>
        <w:t>Footnotes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Footnotes should be avoided if possible. Necessary footnotes should be denoted in the text by consecutive superscript letters. The footnotes should be typed single spac</w:t>
      </w:r>
      <w:r w:rsidR="00D47411">
        <w:t>ed, and in smaller type size (8</w:t>
      </w:r>
      <w:r w:rsidR="00B36B02">
        <w:t>pt), at the foot of the page in which they are mentioned, and separated from the main text by a short line extending at the foot of the column. The ‘Els-footnote’ style is available in this template for the text of the footnote.</w:t>
      </w:r>
    </w:p>
    <w:p w:rsidR="00B36B02" w:rsidRDefault="00B36B02" w:rsidP="00830657">
      <w:pPr>
        <w:pStyle w:val="Els-body-text"/>
        <w:spacing w:line="240" w:lineRule="auto"/>
      </w:pPr>
      <w:r>
        <w:t>Equations and formulae should be typed and numbered consecutively with Arabic numerals in parentheses on the right hand side of the page (if referred to explicitly in the text),</w:t>
      </w:r>
    </w:p>
    <w:p w:rsidR="00696FAB" w:rsidRDefault="00696FAB" w:rsidP="00830657">
      <w:pPr>
        <w:pStyle w:val="Els-body-text"/>
        <w:spacing w:line="240" w:lineRule="auto"/>
      </w:pPr>
    </w:p>
    <w:p w:rsidR="00B36B02" w:rsidRDefault="00A845A7" w:rsidP="00830657">
      <w:pPr>
        <w:pStyle w:val="Els-equation"/>
        <w:spacing w:before="0" w:after="0"/>
        <w:jc w:val="center"/>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95pt;height:53pt;mso-width-percent:0;mso-height-percent:0;mso-width-percent:0;mso-height-percent:0" o:ole="" o:allowoverlap="f">
            <v:imagedata r:id="rId8" o:title=""/>
          </v:shape>
          <o:OLEObject Type="Embed" ProgID="Equation.3" ShapeID="_x0000_i1025" DrawAspect="Content" ObjectID="_1662284499" r:id="rId9"/>
        </w:object>
      </w:r>
      <w:r w:rsidR="00B36B02">
        <w:rPr>
          <w:i w:val="0"/>
          <w:iCs/>
        </w:rPr>
        <w:tab/>
      </w:r>
      <w:r w:rsidR="00B36B02">
        <w:rPr>
          <w:i w:val="0"/>
          <w:iCs/>
        </w:rPr>
        <w:tab/>
        <w:t>(1)</w:t>
      </w:r>
    </w:p>
    <w:p w:rsidR="00B36B02" w:rsidRDefault="00B36B02" w:rsidP="00830657">
      <w:pPr>
        <w:pStyle w:val="Els-equation"/>
        <w:spacing w:before="0" w:after="0"/>
        <w:jc w:val="both"/>
        <w:rPr>
          <w:i w:val="0"/>
        </w:rPr>
      </w:pPr>
      <w:r>
        <w:rPr>
          <w:i w:val="0"/>
        </w:rPr>
        <w:t xml:space="preserve">They should also be separated from the surrounding text by one space. </w:t>
      </w:r>
    </w:p>
    <w:p w:rsidR="00B36B02" w:rsidRDefault="00B36B02" w:rsidP="00830657">
      <w:pPr>
        <w:pStyle w:val="Els-reference-head"/>
        <w:spacing w:before="0" w:after="0" w:line="240" w:lineRule="auto"/>
        <w:jc w:val="both"/>
      </w:pPr>
      <w:r>
        <w:t>Acknowledgements</w:t>
      </w:r>
      <w:r w:rsidR="00830657" w:rsidRPr="00830657">
        <w:t xml:space="preserve"> (Times New Roman, 1</w:t>
      </w:r>
      <w:r w:rsidR="00830657">
        <w:t>0</w:t>
      </w:r>
      <w:r w:rsidR="00830657"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These and the Reference headings are in bold but have no numbers. Text below continues as normal. </w:t>
      </w:r>
    </w:p>
    <w:p w:rsidR="00830657" w:rsidRDefault="00830657" w:rsidP="00830657">
      <w:pPr>
        <w:pStyle w:val="Els-body-text"/>
        <w:spacing w:line="240" w:lineRule="auto"/>
      </w:pPr>
    </w:p>
    <w:p w:rsidR="00B36B02" w:rsidRDefault="00B36B02" w:rsidP="00830657">
      <w:pPr>
        <w:pStyle w:val="Els-reference-head"/>
        <w:spacing w:before="0" w:after="0" w:line="240" w:lineRule="auto"/>
        <w:jc w:val="both"/>
      </w:pPr>
      <w:r>
        <w:t>References</w:t>
      </w:r>
      <w:r w:rsidR="00830657" w:rsidRPr="00830657">
        <w:t xml:space="preserve"> (Times New Roman, 1</w:t>
      </w:r>
      <w:r w:rsidR="00830657">
        <w:t>0</w:t>
      </w:r>
      <w:r w:rsidR="00830657" w:rsidRPr="00830657">
        <w:t>pt, Bold)</w:t>
      </w:r>
    </w:p>
    <w:p w:rsidR="00B36B02" w:rsidRDefault="00B36B02" w:rsidP="00830657">
      <w:pPr>
        <w:pStyle w:val="Els-reference"/>
        <w:spacing w:line="240" w:lineRule="auto"/>
      </w:pPr>
      <w:r w:rsidRPr="001E6E32">
        <w:rPr>
          <w:lang w:val="nl-NL"/>
        </w:rPr>
        <w:t xml:space="preserve">[1] Van der Geer J, Hanraads JAJ, Lupton RA. </w:t>
      </w:r>
      <w:r>
        <w:t xml:space="preserve">The art of writing a scientific article. </w:t>
      </w:r>
      <w:r>
        <w:rPr>
          <w:i/>
        </w:rPr>
        <w:t>J Sci Commun</w:t>
      </w:r>
      <w:r>
        <w:t xml:space="preserve"> 2000;</w:t>
      </w:r>
      <w:r>
        <w:rPr>
          <w:b/>
        </w:rPr>
        <w:t>163</w:t>
      </w:r>
      <w:r>
        <w:t>:51–9.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[2] Strunk Jr W, White EB. </w:t>
      </w:r>
      <w:r>
        <w:rPr>
          <w:i/>
        </w:rPr>
        <w:t>The elements of style</w:t>
      </w:r>
      <w:r>
        <w:t>. 3rd ed. New York: Macmillan; 1979.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[3] Mettam GR, Adams LB. How to prepare an electronic version of your article. In: Jones BS, Smith RZ, editors. </w:t>
      </w:r>
      <w:r>
        <w:rPr>
          <w:i/>
        </w:rPr>
        <w:t>Introduction to the electronic age</w:t>
      </w:r>
      <w:r>
        <w:t>, New York: E-Publishing Inc; 1999, p. 281–304</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rsidRPr="00C41048">
        <w:rPr>
          <w:lang w:val="nl-NL"/>
        </w:rPr>
        <w:t xml:space="preserve">[4] </w:t>
      </w:r>
      <w:r>
        <w:rPr>
          <w:lang w:val="nl-NL"/>
        </w:rPr>
        <w:t xml:space="preserve">Fachinger, J., den Exter, M., Grambow, B., Holgerson, S., Landesmann, C., Titov, M., Podruhzina, T., 2004. </w:t>
      </w:r>
      <w:r>
        <w:t>“Behavior of spent HTR fuel elements in aquatic phases of repository host rock formations,” 2</w:t>
      </w:r>
      <w:r>
        <w:rPr>
          <w:vertAlign w:val="superscript"/>
        </w:rPr>
        <w:t>nd</w:t>
      </w:r>
      <w:r>
        <w:t xml:space="preserve"> International Topical Meeting on High Temperature Reactor Technology. Beijing, China, paper #B08. </w:t>
      </w:r>
      <w:r w:rsidR="00F75A9F" w:rsidRPr="00F75A9F">
        <w:t>(Times New Ro</w:t>
      </w:r>
      <w:r w:rsidR="00F75A9F">
        <w:t>man, 8pt</w:t>
      </w:r>
      <w:r w:rsidR="00F75A9F" w:rsidRPr="00F75A9F">
        <w:t>)</w:t>
      </w:r>
    </w:p>
    <w:p w:rsidR="00B36B02" w:rsidRDefault="00B36B02" w:rsidP="00830657">
      <w:pPr>
        <w:pStyle w:val="Els-reference"/>
        <w:spacing w:line="240" w:lineRule="auto"/>
      </w:pPr>
      <w:r>
        <w:t>[5] Fachinger, J., 2006. Behavior of HTR Fuel Elements in Aquatic Phases of Repository Host Rock Formations. Nuclear Engineering &amp; Design 236, p. 54.</w:t>
      </w:r>
      <w:r w:rsidR="00F75A9F" w:rsidRPr="00F75A9F">
        <w:t xml:space="preserve"> (Times New Ro</w:t>
      </w:r>
      <w:r w:rsidR="00F75A9F">
        <w:t>man, 8pt</w:t>
      </w:r>
      <w:r w:rsidR="00F75A9F" w:rsidRPr="00F75A9F">
        <w:t>)</w:t>
      </w:r>
    </w:p>
    <w:p w:rsidR="00830657" w:rsidRDefault="00830657" w:rsidP="00830657">
      <w:pPr>
        <w:pStyle w:val="Els-reference"/>
        <w:spacing w:line="240" w:lineRule="auto"/>
      </w:pPr>
    </w:p>
    <w:p w:rsidR="00B36B02" w:rsidRDefault="00B36B02" w:rsidP="00830657">
      <w:pPr>
        <w:pStyle w:val="Els-appendixhead"/>
        <w:spacing w:before="0" w:after="0" w:line="240" w:lineRule="auto"/>
        <w:jc w:val="both"/>
      </w:pPr>
      <w:r>
        <w:t>An example appendix</w:t>
      </w:r>
      <w:r w:rsidR="003B70F9">
        <w:t xml:space="preserve"> (Times New Roman, 10pt, Bold)</w:t>
      </w:r>
      <w:r w:rsidR="00830657">
        <w:t xml:space="preserve"> </w:t>
      </w:r>
    </w:p>
    <w:p w:rsidR="00B36B02" w:rsidRDefault="003B70F9" w:rsidP="00830657">
      <w:pPr>
        <w:jc w:val="both"/>
        <w:rPr>
          <w:lang w:val="en-US"/>
        </w:rPr>
      </w:pPr>
      <w:r w:rsidRPr="00F75A9F">
        <w:t>(Times New Ro</w:t>
      </w:r>
      <w:r>
        <w:t>man, 10pt</w:t>
      </w:r>
      <w:r w:rsidRPr="00F75A9F">
        <w:t>)</w:t>
      </w:r>
      <w:r>
        <w:t xml:space="preserve"> </w:t>
      </w:r>
      <w:r w:rsidR="00B36B02">
        <w:rPr>
          <w:lang w:val="en-US"/>
        </w:rPr>
        <w:t>Authors including an appendix section should do so after References section. Multiple appendices should all have headings in the style used above. They will automatically be ordered A, B, C etc.</w:t>
      </w:r>
    </w:p>
    <w:p w:rsidR="00B36B02" w:rsidRDefault="00B36B02" w:rsidP="00830657">
      <w:pPr>
        <w:pStyle w:val="Els-appendixsubhead"/>
        <w:spacing w:before="0" w:after="0" w:line="240" w:lineRule="auto"/>
        <w:jc w:val="both"/>
      </w:pPr>
      <w:r>
        <w:t>Example of a sub-heading within an appendix</w:t>
      </w:r>
      <w:r w:rsidR="003B70F9">
        <w:t xml:space="preserve"> (Times New Roman, 10pt, Italic)</w:t>
      </w:r>
    </w:p>
    <w:p w:rsidR="00B36B02" w:rsidRDefault="003B70F9" w:rsidP="00830657">
      <w:pPr>
        <w:jc w:val="both"/>
      </w:pPr>
      <w:r w:rsidRPr="00F75A9F">
        <w:t>(Times New Ro</w:t>
      </w:r>
      <w:r>
        <w:t>man, 10pt</w:t>
      </w:r>
      <w:r w:rsidRPr="00F75A9F">
        <w:t>)</w:t>
      </w:r>
      <w:r>
        <w:t xml:space="preserve"> </w:t>
      </w:r>
      <w:r w:rsidR="00B36B02">
        <w:t>There is also the option to include a subheading within the Appendix if you wish.</w:t>
      </w: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Pr="00D15872" w:rsidRDefault="00D15872" w:rsidP="00D15872">
      <w:pPr>
        <w:jc w:val="center"/>
      </w:pPr>
      <w:r w:rsidRPr="00D15872">
        <w:rPr>
          <w:b/>
        </w:rPr>
        <w:t xml:space="preserve">FULL PAPERS SHOULD NOT EXCEED </w:t>
      </w:r>
      <w:r>
        <w:rPr>
          <w:b/>
        </w:rPr>
        <w:t xml:space="preserve">MAXIMUM OF </w:t>
      </w:r>
      <w:r w:rsidR="00A50506">
        <w:rPr>
          <w:b/>
        </w:rPr>
        <w:t>4</w:t>
      </w:r>
      <w:r w:rsidRPr="00D15872">
        <w:rPr>
          <w:b/>
        </w:rPr>
        <w:t xml:space="preserve"> PAGES</w:t>
      </w:r>
    </w:p>
    <w:sectPr w:rsidR="00D15872" w:rsidRPr="00D15872" w:rsidSect="00830657">
      <w:headerReference w:type="even" r:id="rId10"/>
      <w:headerReference w:type="default" r:id="rId11"/>
      <w:headerReference w:type="first" r:id="rId12"/>
      <w:footnotePr>
        <w:numFmt w:val="chicago"/>
      </w:footnotePr>
      <w:type w:val="nextColumn"/>
      <w:pgSz w:w="10886" w:h="14855" w:code="93"/>
      <w:pgMar w:top="754" w:right="1191" w:bottom="2126" w:left="737" w:header="558"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845A7" w:rsidRDefault="00A845A7">
      <w:r>
        <w:separator/>
      </w:r>
    </w:p>
    <w:p w:rsidR="00A845A7" w:rsidRDefault="00A845A7"/>
  </w:endnote>
  <w:endnote w:type="continuationSeparator" w:id="0">
    <w:p w:rsidR="00A845A7" w:rsidRDefault="00A845A7">
      <w:r>
        <w:continuationSeparator/>
      </w:r>
    </w:p>
    <w:p w:rsidR="00A845A7" w:rsidRDefault="00A84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54801A0-DC07-5544-8CF0-DCBE362475C0}"/>
  </w:font>
  <w:font w:name="Times New Roman">
    <w:panose1 w:val="02020603050405020304"/>
    <w:charset w:val="00"/>
    <w:family w:val="roman"/>
    <w:pitch w:val="variable"/>
    <w:sig w:usb0="E0002EFF" w:usb1="C000785B" w:usb2="00000009" w:usb3="00000000" w:csb0="000001FF" w:csb1="00000000"/>
    <w:embedRegular r:id="rId2" w:fontKey="{EF8F7716-1BC1-6A47-B02A-1E20A78E40BD}"/>
    <w:embedBold r:id="rId3" w:fontKey="{7A344884-EA94-B34B-BC8B-EB3F81172924}"/>
    <w:embedItalic r:id="rId4" w:fontKey="{00A47971-1DE3-964B-BBD5-3710557A9513}"/>
    <w:embedBoldItalic r:id="rId5" w:fontKey="{726A6C17-6CD4-DD48-A239-B0F474B8FC58}"/>
  </w:font>
  <w:font w:name="Courier New">
    <w:panose1 w:val="02070309020205020404"/>
    <w:charset w:val="00"/>
    <w:family w:val="modern"/>
    <w:pitch w:val="fixed"/>
    <w:sig w:usb0="E0002AFF" w:usb1="C0007843" w:usb2="00000009" w:usb3="00000000" w:csb0="000001FF" w:csb1="00000000"/>
    <w:embedRegular r:id="rId6" w:fontKey="{F6362677-E822-9449-B5D9-FD5C6AC3DDB3}"/>
  </w:font>
  <w:font w:name="Wingdings">
    <w:panose1 w:val="05000000000000000000"/>
    <w:charset w:val="00"/>
    <w:family w:val="decorative"/>
    <w:pitch w:val="variable"/>
    <w:sig w:usb0="00000003" w:usb1="00000000" w:usb2="00000000" w:usb3="00000000" w:csb0="80000001" w:csb1="00000000"/>
    <w:embedRegular r:id="rId7" w:fontKey="{0D22E001-45A4-8C4F-ABBC-5C657B5805EB}"/>
  </w:font>
  <w:font w:name="Arial Narrow">
    <w:panose1 w:val="020B0606020202030204"/>
    <w:charset w:val="00"/>
    <w:family w:val="swiss"/>
    <w:pitch w:val="variable"/>
    <w:sig w:usb0="00000287" w:usb1="00000800" w:usb2="00000000" w:usb3="00000000" w:csb0="0000009F" w:csb1="00000000"/>
    <w:embedBold r:id="rId8" w:fontKey="{E52888A9-24CE-D64D-8993-B810E43496DC}"/>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10" w:fontKey="{DC22C72E-6EDC-9446-8E59-4E40691C8718}"/>
  </w:font>
  <w:font w:name="Arial">
    <w:panose1 w:val="020B0604020202020204"/>
    <w:charset w:val="00"/>
    <w:family w:val="swiss"/>
    <w:pitch w:val="variable"/>
    <w:sig w:usb0="E0002AFF" w:usb1="C0007843" w:usb2="00000009" w:usb3="00000000" w:csb0="000001FF" w:csb1="00000000"/>
    <w:embedRegular r:id="rId11" w:fontKey="{AA36630E-480F-4B43-BB6D-B6374A75D448}"/>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12" w:fontKey="{479D305F-70B9-4647-8E5A-173A4CF5AF7F}"/>
  </w:font>
  <w:font w:name="Calibri Light">
    <w:panose1 w:val="020F0302020204030204"/>
    <w:charset w:val="A2"/>
    <w:family w:val="swiss"/>
    <w:pitch w:val="variable"/>
    <w:sig w:usb0="E0002AFF" w:usb1="C000247B" w:usb2="00000009" w:usb3="00000000" w:csb0="000001FF" w:csb1="00000000"/>
    <w:embedRegular r:id="rId13" w:fontKey="{3EC8E273-3FD3-8943-ADC4-2FE68839CC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845A7" w:rsidRDefault="00A845A7">
      <w:pPr>
        <w:pStyle w:val="Altbilgi"/>
        <w:rPr>
          <w:lang w:val="en-GB"/>
        </w:rPr>
      </w:pPr>
      <w:r w:rsidRPr="00A85183">
        <w:drawing>
          <wp:inline distT="0" distB="0" distL="0" distR="0">
            <wp:extent cx="565150" cy="24765"/>
            <wp:effectExtent l="0" t="0" r="0" b="0"/>
            <wp:docPr id="3" name="Picture 2" descr="Description: 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24765"/>
                    </a:xfrm>
                    <a:prstGeom prst="rect">
                      <a:avLst/>
                    </a:prstGeom>
                    <a:noFill/>
                    <a:ln>
                      <a:noFill/>
                    </a:ln>
                  </pic:spPr>
                </pic:pic>
              </a:graphicData>
            </a:graphic>
          </wp:inline>
        </w:drawing>
      </w:r>
    </w:p>
    <w:p w:rsidR="00A845A7" w:rsidRDefault="00A845A7"/>
  </w:footnote>
  <w:footnote w:type="continuationSeparator" w:id="0">
    <w:p w:rsidR="00A845A7" w:rsidRDefault="00A845A7">
      <w:r>
        <w:continuationSeparator/>
      </w:r>
    </w:p>
    <w:p w:rsidR="00A845A7" w:rsidRDefault="00A845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6192" w:rsidRDefault="005B619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00EC0C42" w:rsidRPr="00EC0C42">
      <w:rPr>
        <w:rFonts w:eastAsia="Times New Roman"/>
        <w:i/>
        <w:iCs/>
        <w:color w:val="231F20"/>
        <w:szCs w:val="36"/>
        <w:lang w:val="en-US"/>
      </w:rPr>
      <w:t>Proceeding</w:t>
    </w:r>
    <w:r w:rsidR="00EC0C42">
      <w:rPr>
        <w:rFonts w:eastAsia="Times New Roman"/>
        <w:i/>
        <w:iCs/>
        <w:color w:val="231F20"/>
        <w:szCs w:val="36"/>
        <w:lang w:val="en-US"/>
      </w:rPr>
      <w:t>s</w:t>
    </w:r>
    <w:r w:rsidR="00EC0C42" w:rsidRPr="00EC0C42">
      <w:rPr>
        <w:rFonts w:eastAsia="Times New Roman"/>
        <w:i/>
        <w:iCs/>
        <w:color w:val="231F20"/>
        <w:szCs w:val="36"/>
        <w:lang w:val="en-US"/>
      </w:rPr>
      <w:t xml:space="preserve"> Book</w:t>
    </w:r>
    <w:r w:rsidR="008D66D4">
      <w:rPr>
        <w:rFonts w:eastAsia="Times New Roman"/>
        <w:i/>
        <w:iCs/>
        <w:color w:val="231F20"/>
        <w:szCs w:val="36"/>
        <w:lang w:val="en-US"/>
      </w:rPr>
      <w:t xml:space="preserve">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6192" w:rsidRPr="00EC0C42" w:rsidRDefault="00EC0C42" w:rsidP="00EC0C4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Pr="00EC0C42">
      <w:rPr>
        <w:rFonts w:eastAsia="Times New Roman"/>
        <w:i/>
        <w:iCs/>
        <w:color w:val="231F20"/>
        <w:szCs w:val="36"/>
        <w:lang w:val="en-US"/>
      </w:rPr>
      <w:t>Proceeding</w:t>
    </w:r>
    <w:r>
      <w:rPr>
        <w:rFonts w:eastAsia="Times New Roman"/>
        <w:i/>
        <w:iCs/>
        <w:color w:val="231F20"/>
        <w:szCs w:val="36"/>
        <w:lang w:val="en-US"/>
      </w:rPr>
      <w:t>s</w:t>
    </w:r>
    <w:r w:rsidRPr="00EC0C42">
      <w:rPr>
        <w:rFonts w:eastAsia="Times New Roman"/>
        <w:i/>
        <w:iCs/>
        <w:color w:val="231F20"/>
        <w:szCs w:val="36"/>
        <w:lang w:val="en-US"/>
      </w:rPr>
      <w:t xml:space="preserve"> Book</w:t>
    </w:r>
    <w:r w:rsidR="00D3092C">
      <w:rPr>
        <w:rFonts w:eastAsia="Times New Roman"/>
        <w:i/>
        <w:iCs/>
        <w:color w:val="231F20"/>
        <w:szCs w:val="36"/>
        <w:lang w:val="en-US"/>
      </w:rPr>
      <w:t xml:space="preserve"> 20</w:t>
    </w:r>
    <w:r w:rsidR="008D66D4">
      <w:rPr>
        <w:rFonts w:eastAsia="Times New Roman"/>
        <w:i/>
        <w:iCs/>
        <w:color w:val="231F20"/>
        <w:szCs w:val="36"/>
        <w:lang w:val="en-US"/>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0657" w:rsidRPr="00830657" w:rsidRDefault="008D66D4" w:rsidP="00830657">
    <w:pPr>
      <w:pStyle w:val="stbilgi"/>
      <w:spacing w:before="0" w:beforeAutospacing="0" w:after="0" w:line="240" w:lineRule="auto"/>
      <w:jc w:val="center"/>
      <w:rPr>
        <w:b/>
        <w:i w:val="0"/>
        <w:sz w:val="18"/>
        <w:szCs w:val="18"/>
      </w:rPr>
    </w:pPr>
    <w:r>
      <w:rPr>
        <w:b/>
        <w:i w:val="0"/>
        <w:sz w:val="18"/>
        <w:szCs w:val="18"/>
      </w:rPr>
      <w:t>6</w:t>
    </w:r>
    <w:r w:rsidR="002B5848">
      <w:rPr>
        <w:b/>
        <w:i w:val="0"/>
        <w:sz w:val="18"/>
        <w:szCs w:val="18"/>
      </w:rPr>
      <w:t>th</w:t>
    </w:r>
    <w:r w:rsidR="00830657" w:rsidRPr="00830657">
      <w:rPr>
        <w:b/>
        <w:i w:val="0"/>
        <w:sz w:val="18"/>
        <w:szCs w:val="18"/>
      </w:rPr>
      <w:t xml:space="preserve"> International Conference on New Trends in </w:t>
    </w:r>
    <w:r w:rsidR="008F502C">
      <w:rPr>
        <w:b/>
        <w:i w:val="0"/>
        <w:sz w:val="18"/>
        <w:szCs w:val="18"/>
      </w:rPr>
      <w:t xml:space="preserve">Chemistry </w:t>
    </w:r>
  </w:p>
  <w:p w:rsidR="00830657" w:rsidRPr="00830657" w:rsidRDefault="009643C2" w:rsidP="00830657">
    <w:pPr>
      <w:pStyle w:val="stbilgi"/>
      <w:spacing w:before="0" w:beforeAutospacing="0" w:after="0" w:line="240" w:lineRule="auto"/>
      <w:jc w:val="center"/>
      <w:rPr>
        <w:b/>
        <w:i w:val="0"/>
        <w:sz w:val="18"/>
        <w:szCs w:val="18"/>
      </w:rPr>
    </w:pPr>
    <w:r>
      <w:rPr>
        <w:b/>
        <w:i w:val="0"/>
        <w:sz w:val="18"/>
        <w:szCs w:val="18"/>
      </w:rPr>
      <w:t xml:space="preserve">October </w:t>
    </w:r>
    <w:r w:rsidR="001D1DF1">
      <w:rPr>
        <w:b/>
        <w:i w:val="0"/>
        <w:sz w:val="18"/>
        <w:szCs w:val="18"/>
      </w:rPr>
      <w:t>16-18, 2020</w:t>
    </w:r>
  </w:p>
  <w:p w:rsidR="00830657" w:rsidRPr="00830657" w:rsidRDefault="00830657" w:rsidP="00830657">
    <w:pPr>
      <w:pStyle w:val="DocHead"/>
      <w:tabs>
        <w:tab w:val="center" w:pos="4366"/>
        <w:tab w:val="left" w:pos="6901"/>
        <w:tab w:val="right" w:pos="8732"/>
      </w:tabs>
      <w:spacing w:before="0" w:after="0"/>
      <w:rPr>
        <w:b/>
        <w:noProof/>
        <w:sz w:val="18"/>
        <w:szCs w:val="18"/>
      </w:rPr>
    </w:pPr>
    <w:r w:rsidRPr="00830657">
      <w:rPr>
        <w:b/>
        <w:noProof/>
        <w:sz w:val="18"/>
        <w:szCs w:val="18"/>
      </w:rPr>
      <w:t>PROCEEDINGS 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B927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1"/>
  </w:num>
  <w:num w:numId="6">
    <w:abstractNumId w:val="4"/>
  </w:num>
  <w:num w:numId="7">
    <w:abstractNumId w:val="10"/>
  </w:num>
  <w:num w:numId="8">
    <w:abstractNumId w:val="2"/>
  </w:num>
  <w:num w:numId="9">
    <w:abstractNumId w:val="7"/>
  </w:num>
  <w:num w:numId="10">
    <w:abstractNumId w:val="14"/>
  </w:num>
  <w:num w:numId="11">
    <w:abstractNumId w:val="13"/>
  </w:num>
  <w:num w:numId="12">
    <w:abstractNumId w:val="9"/>
  </w:num>
  <w:num w:numId="13">
    <w:abstractNumId w:val="9"/>
  </w:num>
  <w:num w:numId="14">
    <w:abstractNumId w:val="9"/>
  </w:num>
  <w:num w:numId="15">
    <w:abstractNumId w:val="9"/>
  </w:num>
  <w:num w:numId="16">
    <w:abstractNumId w:val="1"/>
  </w:num>
  <w:num w:numId="17">
    <w:abstractNumId w:val="4"/>
  </w:num>
  <w:num w:numId="18">
    <w:abstractNumId w:val="10"/>
  </w:num>
  <w:num w:numId="19">
    <w:abstractNumId w:val="2"/>
  </w:num>
  <w:num w:numId="20">
    <w:abstractNumId w:val="7"/>
  </w:num>
  <w:num w:numId="21">
    <w:abstractNumId w:val="1"/>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5"/>
  </w:num>
  <w:num w:numId="29">
    <w:abstractNumId w:val="8"/>
  </w:num>
  <w:num w:numId="30">
    <w:abstractNumId w:val="6"/>
  </w:num>
  <w:num w:numId="31">
    <w:abstractNumId w:val="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9DD"/>
    <w:rsid w:val="00070CF7"/>
    <w:rsid w:val="000C49DD"/>
    <w:rsid w:val="000C625A"/>
    <w:rsid w:val="0016016B"/>
    <w:rsid w:val="00175FEF"/>
    <w:rsid w:val="001A6D6D"/>
    <w:rsid w:val="001B1DCE"/>
    <w:rsid w:val="001D1DF1"/>
    <w:rsid w:val="001E6E32"/>
    <w:rsid w:val="00233DA9"/>
    <w:rsid w:val="002460B5"/>
    <w:rsid w:val="002B5848"/>
    <w:rsid w:val="002C31D3"/>
    <w:rsid w:val="003B70F9"/>
    <w:rsid w:val="004A34AF"/>
    <w:rsid w:val="004F4D8A"/>
    <w:rsid w:val="00563FAD"/>
    <w:rsid w:val="005B6192"/>
    <w:rsid w:val="005C0A40"/>
    <w:rsid w:val="005D2E55"/>
    <w:rsid w:val="005E001A"/>
    <w:rsid w:val="00640465"/>
    <w:rsid w:val="00677A1E"/>
    <w:rsid w:val="00696FAB"/>
    <w:rsid w:val="006C2009"/>
    <w:rsid w:val="00736A14"/>
    <w:rsid w:val="007826D9"/>
    <w:rsid w:val="007927A4"/>
    <w:rsid w:val="00793D34"/>
    <w:rsid w:val="007B59BB"/>
    <w:rsid w:val="007E13CD"/>
    <w:rsid w:val="0080273B"/>
    <w:rsid w:val="00827BD5"/>
    <w:rsid w:val="00830657"/>
    <w:rsid w:val="008605B6"/>
    <w:rsid w:val="008D66D4"/>
    <w:rsid w:val="008F502C"/>
    <w:rsid w:val="009643C2"/>
    <w:rsid w:val="00985AD1"/>
    <w:rsid w:val="009C2099"/>
    <w:rsid w:val="009E7B96"/>
    <w:rsid w:val="00A06266"/>
    <w:rsid w:val="00A345E6"/>
    <w:rsid w:val="00A50506"/>
    <w:rsid w:val="00A845A7"/>
    <w:rsid w:val="00A86CA5"/>
    <w:rsid w:val="00AA4FAD"/>
    <w:rsid w:val="00AE50DE"/>
    <w:rsid w:val="00B36B02"/>
    <w:rsid w:val="00B40EB4"/>
    <w:rsid w:val="00B80042"/>
    <w:rsid w:val="00BF5FB0"/>
    <w:rsid w:val="00C11B03"/>
    <w:rsid w:val="00C2290D"/>
    <w:rsid w:val="00C327F3"/>
    <w:rsid w:val="00C41048"/>
    <w:rsid w:val="00CD03FA"/>
    <w:rsid w:val="00CD3DC0"/>
    <w:rsid w:val="00CF26C0"/>
    <w:rsid w:val="00CF2836"/>
    <w:rsid w:val="00D0756C"/>
    <w:rsid w:val="00D15872"/>
    <w:rsid w:val="00D3092C"/>
    <w:rsid w:val="00D47411"/>
    <w:rsid w:val="00D53867"/>
    <w:rsid w:val="00DD54D1"/>
    <w:rsid w:val="00E50FC1"/>
    <w:rsid w:val="00E543BA"/>
    <w:rsid w:val="00EC0C42"/>
    <w:rsid w:val="00F52598"/>
    <w:rsid w:val="00F75A9F"/>
    <w:rsid w:val="00F8481C"/>
    <w:rsid w:val="00FC0127"/>
    <w:rsid w:val="00FE41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DFC5A9DF-6A76-9E41-B4A0-54B47B31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Sonnot Başvurusu"/>
    <w:semiHidden/>
    <w:rPr>
      <w:vertAlign w:val="superscript"/>
    </w:rPr>
  </w:style>
  <w:style w:type="paragraph" w:styleId="stbilgi">
    <w:name w:val="Üstbilgi"/>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Altbilgi"/>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TitleofthePaper">
    <w:name w:val="Title of the Paper"/>
    <w:basedOn w:val="Normal"/>
    <w:next w:val="Normal"/>
    <w:rsid w:val="00830657"/>
    <w:pPr>
      <w:widowControl/>
      <w:spacing w:before="454" w:after="240"/>
      <w:outlineLvl w:val="0"/>
    </w:pPr>
    <w:rPr>
      <w:rFonts w:eastAsia="Times New Roman"/>
      <w:b/>
      <w:sz w:val="36"/>
    </w:rPr>
  </w:style>
  <w:style w:type="paragraph" w:customStyle="1" w:styleId="Nameoftheauthorsfirstnamelastname">
    <w:name w:val="Name of the author(s) (first name last name)"/>
    <w:basedOn w:val="Normal"/>
    <w:next w:val="Normal"/>
    <w:rsid w:val="00830657"/>
    <w:pPr>
      <w:widowControl/>
    </w:pPr>
    <w:rPr>
      <w:rFonts w:eastAsia="Times New Roman"/>
      <w:sz w:val="24"/>
    </w:rPr>
  </w:style>
  <w:style w:type="character" w:customStyle="1" w:styleId="stbilgiChar">
    <w:name w:val="Üstbilgi Char"/>
    <w:link w:val="stbilgi"/>
    <w:uiPriority w:val="99"/>
    <w:rsid w:val="002B5848"/>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urcincemarabacioglu:Desktop:International_Conference_on_New_Trends_in_Architecture_and_Interior_Designing_fullpapertemplate.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HD:Users:burcincemarabacioglu:Desktop:International_Conference_on_New_Trends_in_Architecture_and_Interior_Designing_fullpapertemplate.dot</Template>
  <TotalTime>0</TotalTime>
  <Pages>3</Pages>
  <Words>1328</Words>
  <Characters>7571</Characters>
  <Application>Microsoft Office Word</Application>
  <DocSecurity>0</DocSecurity>
  <Lines>63</Lines>
  <Paragraphs>17</Paragraphs>
  <ScaleCrop>false</ScaleCrop>
  <HeadingPairs>
    <vt:vector size="6" baseType="variant">
      <vt:variant>
        <vt:lpstr>Konu Başlığı</vt:lpstr>
      </vt:variant>
      <vt:variant>
        <vt:i4>1</vt:i4>
      </vt:variant>
      <vt:variant>
        <vt:lpstr>Başlıklar</vt:lpstr>
      </vt:variant>
      <vt:variant>
        <vt:i4>2</vt:i4>
      </vt:variant>
      <vt:variant>
        <vt:lpstr>Başlık</vt:lpstr>
      </vt:variant>
      <vt:variant>
        <vt:i4>1</vt:i4>
      </vt:variant>
    </vt:vector>
  </HeadingPairs>
  <TitlesOfParts>
    <vt:vector size="4" baseType="lpstr">
      <vt:lpstr>Article</vt:lpstr>
      <vt:lpstr>TITLE (Times New Roman, 14pt, Bold)</vt:lpstr>
      <vt:lpstr>        Nomenclature</vt:lpstr>
      <vt:lpstr>Article</vt:lpstr>
    </vt:vector>
  </TitlesOfParts>
  <Company>Hewlett-Packard Company</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Burçin Cem Arabacıoğlu</dc:creator>
  <cp:keywords/>
  <cp:lastModifiedBy>ρσℓαтєяαу REMP</cp:lastModifiedBy>
  <cp:revision>2</cp:revision>
  <cp:lastPrinted>2011-11-22T08:14:00Z</cp:lastPrinted>
  <dcterms:created xsi:type="dcterms:W3CDTF">2020-09-22T09:55:00Z</dcterms:created>
  <dcterms:modified xsi:type="dcterms:W3CDTF">2020-09-22T09:55:00Z</dcterms:modified>
</cp:coreProperties>
</file>